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5BDD" w14:textId="77777777" w:rsidR="000641DF" w:rsidRDefault="00000000">
      <w:pPr>
        <w:jc w:val="center"/>
      </w:pPr>
      <w:r>
        <w:rPr>
          <w:rFonts w:ascii="標楷體" w:eastAsia="標楷體" w:hAnsi="標楷體"/>
          <w:b/>
          <w:sz w:val="32"/>
          <w:szCs w:val="24"/>
        </w:rPr>
        <w:t>附表3 國立臺南大學師生參與戶</w:t>
      </w:r>
      <w:r>
        <w:rPr>
          <w:rFonts w:ascii="標楷體" w:eastAsia="標楷體" w:hAnsi="標楷體"/>
          <w:b/>
          <w:color w:val="000000"/>
          <w:sz w:val="32"/>
          <w:szCs w:val="24"/>
        </w:rPr>
        <w:t>外休閒運動成果報告表</w:t>
      </w:r>
    </w:p>
    <w:tbl>
      <w:tblPr>
        <w:tblW w:w="95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"/>
        <w:gridCol w:w="1801"/>
        <w:gridCol w:w="1034"/>
        <w:gridCol w:w="1584"/>
        <w:gridCol w:w="1984"/>
        <w:gridCol w:w="2202"/>
      </w:tblGrid>
      <w:tr w:rsidR="000641DF" w14:paraId="4814788F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95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FE960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姓 名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8FBA4" w14:textId="77777777" w:rsidR="000641DF" w:rsidRDefault="000641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4" w:type="dxa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8E68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單 位</w:t>
            </w:r>
          </w:p>
          <w:p w14:paraId="1D05FEBB" w14:textId="77777777" w:rsidR="000641DF" w:rsidRDefault="00000000">
            <w:pPr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(系別)</w:t>
            </w:r>
          </w:p>
        </w:tc>
        <w:tc>
          <w:tcPr>
            <w:tcW w:w="1584" w:type="dxa"/>
            <w:tcBorders>
              <w:top w:val="single" w:sz="1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0256" w14:textId="77777777" w:rsidR="000641DF" w:rsidRDefault="000641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4BC6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報名編號</w:t>
            </w:r>
          </w:p>
        </w:tc>
        <w:tc>
          <w:tcPr>
            <w:tcW w:w="2202" w:type="dxa"/>
            <w:tcBorders>
              <w:top w:val="single" w:sz="12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FBD0E" w14:textId="77777777" w:rsidR="000641DF" w:rsidRDefault="000641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641DF" w14:paraId="7089DEAC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9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1E1D0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活 動</w:t>
            </w:r>
          </w:p>
          <w:p w14:paraId="4A20CD91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項 目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07D1" w14:textId="77777777" w:rsidR="000641DF" w:rsidRDefault="000641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7DC73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地  點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12DD3" w14:textId="77777777" w:rsidR="000641DF" w:rsidRDefault="000641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7CFD8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累計里程</w:t>
            </w:r>
          </w:p>
          <w:p w14:paraId="78FD634A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(時數、座)</w:t>
            </w:r>
          </w:p>
        </w:tc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F536" w14:textId="77777777" w:rsidR="000641DF" w:rsidRDefault="000641D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641DF" w14:paraId="27124230" w14:textId="77777777">
        <w:tblPrEx>
          <w:tblCellMar>
            <w:top w:w="0" w:type="dxa"/>
            <w:bottom w:w="0" w:type="dxa"/>
          </w:tblCellMar>
        </w:tblPrEx>
        <w:trPr>
          <w:trHeight w:val="524"/>
          <w:jc w:val="center"/>
        </w:trPr>
        <w:tc>
          <w:tcPr>
            <w:tcW w:w="9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6651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活 動</w:t>
            </w:r>
          </w:p>
          <w:p w14:paraId="7FD218C0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照 片</w:t>
            </w:r>
          </w:p>
        </w:tc>
        <w:tc>
          <w:tcPr>
            <w:tcW w:w="4419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C6A2C" w14:textId="77777777" w:rsidR="000641DF" w:rsidRDefault="0000000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日期：115年  月  日</w:t>
            </w:r>
          </w:p>
        </w:tc>
        <w:tc>
          <w:tcPr>
            <w:tcW w:w="4186" w:type="dxa"/>
            <w:gridSpan w:val="2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1ED88" w14:textId="77777777" w:rsidR="000641DF" w:rsidRDefault="0000000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日期：115年  月  日</w:t>
            </w:r>
          </w:p>
        </w:tc>
      </w:tr>
      <w:tr w:rsidR="000641DF" w14:paraId="3825C635" w14:textId="77777777">
        <w:tblPrEx>
          <w:tblCellMar>
            <w:top w:w="0" w:type="dxa"/>
            <w:bottom w:w="0" w:type="dxa"/>
          </w:tblCellMar>
        </w:tblPrEx>
        <w:trPr>
          <w:trHeight w:val="3585"/>
          <w:jc w:val="center"/>
        </w:trPr>
        <w:tc>
          <w:tcPr>
            <w:tcW w:w="953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05BB" w14:textId="77777777" w:rsidR="000641DF" w:rsidRDefault="000641D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85B0" w14:textId="77777777" w:rsidR="000641DF" w:rsidRDefault="00000000">
            <w:pPr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  <w:r>
              <w:rPr>
                <w:rFonts w:ascii="標楷體" w:eastAsia="標楷體" w:hAnsi="標楷體"/>
                <w:color w:val="A6A6A6"/>
                <w:szCs w:val="24"/>
              </w:rPr>
              <w:t>1</w:t>
            </w:r>
          </w:p>
        </w:tc>
        <w:tc>
          <w:tcPr>
            <w:tcW w:w="418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97F8" w14:textId="77777777" w:rsidR="000641DF" w:rsidRDefault="00000000">
            <w:pPr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  <w:r>
              <w:rPr>
                <w:rFonts w:ascii="標楷體" w:eastAsia="標楷體" w:hAnsi="標楷體"/>
                <w:color w:val="A6A6A6"/>
                <w:szCs w:val="24"/>
              </w:rPr>
              <w:t>2</w:t>
            </w:r>
          </w:p>
        </w:tc>
      </w:tr>
      <w:tr w:rsidR="000641DF" w14:paraId="09C29D25" w14:textId="77777777">
        <w:tblPrEx>
          <w:tblCellMar>
            <w:top w:w="0" w:type="dxa"/>
            <w:bottom w:w="0" w:type="dxa"/>
          </w:tblCellMar>
        </w:tblPrEx>
        <w:trPr>
          <w:trHeight w:val="675"/>
          <w:jc w:val="center"/>
        </w:trPr>
        <w:tc>
          <w:tcPr>
            <w:tcW w:w="953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1B32D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活 動</w:t>
            </w:r>
          </w:p>
          <w:p w14:paraId="39B3899C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照 片</w:t>
            </w:r>
          </w:p>
        </w:tc>
        <w:tc>
          <w:tcPr>
            <w:tcW w:w="4419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2EB5B" w14:textId="77777777" w:rsidR="000641DF" w:rsidRDefault="0000000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日期：115年  月  日</w:t>
            </w:r>
          </w:p>
        </w:tc>
        <w:tc>
          <w:tcPr>
            <w:tcW w:w="418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BD90C" w14:textId="77777777" w:rsidR="000641DF" w:rsidRDefault="0000000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日期：115年  月  日</w:t>
            </w:r>
          </w:p>
        </w:tc>
      </w:tr>
      <w:tr w:rsidR="000641DF" w14:paraId="5A29827D" w14:textId="77777777">
        <w:tblPrEx>
          <w:tblCellMar>
            <w:top w:w="0" w:type="dxa"/>
            <w:bottom w:w="0" w:type="dxa"/>
          </w:tblCellMar>
        </w:tblPrEx>
        <w:trPr>
          <w:trHeight w:val="3285"/>
          <w:jc w:val="center"/>
        </w:trPr>
        <w:tc>
          <w:tcPr>
            <w:tcW w:w="953" w:type="dxa"/>
            <w:vMerge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34A9E" w14:textId="77777777" w:rsidR="000641DF" w:rsidRDefault="000641DF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41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4F64" w14:textId="77777777" w:rsidR="000641DF" w:rsidRDefault="00000000">
            <w:pPr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  <w:r>
              <w:rPr>
                <w:rFonts w:ascii="標楷體" w:eastAsia="標楷體" w:hAnsi="標楷體"/>
                <w:color w:val="A6A6A6"/>
                <w:szCs w:val="24"/>
              </w:rPr>
              <w:t>3</w:t>
            </w:r>
          </w:p>
        </w:tc>
        <w:tc>
          <w:tcPr>
            <w:tcW w:w="4186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6773" w14:textId="77777777" w:rsidR="000641DF" w:rsidRDefault="00000000">
            <w:pPr>
              <w:jc w:val="center"/>
              <w:rPr>
                <w:rFonts w:ascii="標楷體" w:eastAsia="標楷體" w:hAnsi="標楷體"/>
                <w:color w:val="A6A6A6"/>
                <w:szCs w:val="24"/>
              </w:rPr>
            </w:pPr>
            <w:r>
              <w:rPr>
                <w:rFonts w:ascii="標楷體" w:eastAsia="標楷體" w:hAnsi="標楷體"/>
                <w:color w:val="A6A6A6"/>
                <w:szCs w:val="24"/>
              </w:rPr>
              <w:t>4</w:t>
            </w:r>
          </w:p>
        </w:tc>
      </w:tr>
      <w:tr w:rsidR="000641DF" w14:paraId="476AE9EA" w14:textId="77777777">
        <w:tblPrEx>
          <w:tblCellMar>
            <w:top w:w="0" w:type="dxa"/>
            <w:bottom w:w="0" w:type="dxa"/>
          </w:tblCellMar>
        </w:tblPrEx>
        <w:trPr>
          <w:trHeight w:val="3682"/>
          <w:jc w:val="center"/>
        </w:trPr>
        <w:tc>
          <w:tcPr>
            <w:tcW w:w="9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DBD7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活 動</w:t>
            </w:r>
          </w:p>
          <w:p w14:paraId="15218633" w14:textId="77777777" w:rsidR="000641DF" w:rsidRDefault="0000000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心 得</w:t>
            </w:r>
          </w:p>
        </w:tc>
        <w:tc>
          <w:tcPr>
            <w:tcW w:w="8605" w:type="dxa"/>
            <w:gridSpan w:val="5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603C1" w14:textId="77777777" w:rsidR="000641DF" w:rsidRDefault="0000000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300字以上</w:t>
            </w:r>
          </w:p>
        </w:tc>
      </w:tr>
    </w:tbl>
    <w:p w14:paraId="6B9C97F0" w14:textId="77777777" w:rsidR="000641DF" w:rsidRDefault="000641DF"/>
    <w:sectPr w:rsidR="000641DF">
      <w:pgSz w:w="11906" w:h="16838"/>
      <w:pgMar w:top="568" w:right="1134" w:bottom="1361" w:left="1134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B5A4F" w14:textId="77777777" w:rsidR="00F22191" w:rsidRDefault="00F22191">
      <w:r>
        <w:separator/>
      </w:r>
    </w:p>
  </w:endnote>
  <w:endnote w:type="continuationSeparator" w:id="0">
    <w:p w14:paraId="35D09D9D" w14:textId="77777777" w:rsidR="00F22191" w:rsidRDefault="00F2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34C97" w14:textId="77777777" w:rsidR="00F22191" w:rsidRDefault="00F22191">
      <w:r>
        <w:rPr>
          <w:color w:val="000000"/>
        </w:rPr>
        <w:separator/>
      </w:r>
    </w:p>
  </w:footnote>
  <w:footnote w:type="continuationSeparator" w:id="0">
    <w:p w14:paraId="5C0D9547" w14:textId="77777777" w:rsidR="00F22191" w:rsidRDefault="00F22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641DF"/>
    <w:rsid w:val="000641DF"/>
    <w:rsid w:val="00550235"/>
    <w:rsid w:val="005E747D"/>
    <w:rsid w:val="00F2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AFA86"/>
  <w15:docId w15:val="{432F7ECD-5F38-4374-8A3B-47292C6C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pPr>
      <w:widowControl w:val="0"/>
      <w:suppressAutoHyphens/>
    </w:pPr>
  </w:style>
  <w:style w:type="paragraph" w:styleId="a4">
    <w:name w:val="List Paragraph"/>
    <w:basedOn w:val="a"/>
    <w:pPr>
      <w:ind w:left="480"/>
    </w:p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2025-02-25T07:17:00Z</cp:lastPrinted>
  <dcterms:created xsi:type="dcterms:W3CDTF">2026-10-16T00:52:00Z</dcterms:created>
  <dcterms:modified xsi:type="dcterms:W3CDTF">2026-10-16T00:52:00Z</dcterms:modified>
</cp:coreProperties>
</file>